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697C" w14:textId="77777777" w:rsidR="00D87D95" w:rsidRDefault="001C63CA" w:rsidP="007A319C">
      <w:pPr>
        <w:spacing w:before="0" w:after="0"/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ADBF1A3" wp14:editId="31887C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02120" cy="1989000"/>
                <wp:effectExtent l="0" t="0" r="0" b="0"/>
                <wp:wrapNone/>
                <wp:docPr id="894725512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120" cy="1989000"/>
                        </a:xfrm>
                        <a:prstGeom prst="rect">
                          <a:avLst/>
                        </a:prstGeom>
                        <a:solidFill>
                          <a:srgbClr val="0010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9D0BE" id="Rectangle 4" o:spid="_x0000_s1026" alt="&quot;&quot;" style="position:absolute;margin-left:0;margin-top:0;width:598.6pt;height:156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" fillcolor="#001032" stroked="f" strokeweight="1pt">
                <w10:wrap anchorx="page" anchory="page"/>
              </v:rect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20F5BD19" wp14:editId="048E70BE">
            <wp:extent cx="4083050" cy="712868"/>
            <wp:effectExtent l="0" t="0" r="0" b="0"/>
            <wp:docPr id="1968348888" name="Picture 1" descr="Australian Government &#10;ATEC&#10;Australian Tertiary Educatio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48888" name="Picture 1" descr="Australian Government &#10;ATEC&#10;Australian Tertiary Education Commiss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298" cy="72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37A1">
        <w:rPr>
          <w:b/>
          <w:bCs/>
          <w:noProof/>
        </w:rPr>
        <w:t xml:space="preserve">              </w:t>
      </w:r>
      <w:r>
        <w:rPr>
          <w:b/>
          <w:bCs/>
          <w:noProof/>
        </w:rPr>
        <w:drawing>
          <wp:inline distT="0" distB="0" distL="0" distR="0" wp14:anchorId="6B528BFF" wp14:editId="0E699BE6">
            <wp:extent cx="1539433" cy="658055"/>
            <wp:effectExtent l="0" t="0" r="3810" b="0"/>
            <wp:docPr id="2033572819" name="Picture 3" descr="A tertiary education system for all Australi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72819" name="Picture 3" descr="A tertiary education system for all Australian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816" cy="662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9109" w14:textId="1FF5D2F5" w:rsidR="001C63CA" w:rsidRDefault="008103DB" w:rsidP="008103DB">
      <w:pPr>
        <w:tabs>
          <w:tab w:val="left" w:pos="8175"/>
        </w:tabs>
        <w:rPr>
          <w:b/>
          <w:bCs/>
          <w:noProof/>
        </w:rPr>
      </w:pPr>
      <w:r>
        <w:rPr>
          <w:b/>
          <w:bCs/>
          <w:noProof/>
        </w:rPr>
        <w:tab/>
      </w:r>
    </w:p>
    <w:p w14:paraId="5D7B020D" w14:textId="77777777" w:rsidR="00D87D95" w:rsidRDefault="00D87D95" w:rsidP="00CA4815"/>
    <w:p w14:paraId="530A8942" w14:textId="77777777" w:rsidR="00D87D95" w:rsidRDefault="00D87D95" w:rsidP="00CA4815">
      <w:pPr>
        <w:sectPr w:rsidR="00D87D95" w:rsidSect="005331D8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992" w:right="1134" w:bottom="1440" w:left="1134" w:header="709" w:footer="567" w:gutter="0"/>
          <w:cols w:space="708"/>
          <w:titlePg/>
          <w:docGrid w:linePitch="360"/>
        </w:sectPr>
      </w:pPr>
    </w:p>
    <w:bookmarkStart w:id="0" w:name="_Toc126923146"/>
    <w:bookmarkStart w:id="1" w:name="_Toc126923157"/>
    <w:p w14:paraId="56408F54" w14:textId="41050E38" w:rsidR="00221D8F" w:rsidRPr="00B10CAA" w:rsidRDefault="00D84210" w:rsidP="00B10CAA">
      <w:pPr>
        <w:pStyle w:val="Heading1"/>
      </w:pPr>
      <w:sdt>
        <w:sdtPr>
          <w:alias w:val="Title"/>
          <w:tag w:val=""/>
          <w:id w:val="1478495247"/>
          <w:placeholder>
            <w:docPart w:val="CA13D0543B764533BF3A1615DD0EE74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54301">
            <w:t>ATEC Meeting</w:t>
          </w:r>
        </w:sdtContent>
      </w:sdt>
      <w:bookmarkEnd w:id="0"/>
      <w:bookmarkEnd w:id="1"/>
    </w:p>
    <w:p w14:paraId="05C76801" w14:textId="78E6AF8D" w:rsidR="00FB1ABC" w:rsidRPr="000115DE" w:rsidRDefault="00176583" w:rsidP="00475080">
      <w:pPr>
        <w:pStyle w:val="Introduction"/>
      </w:pPr>
      <w:bookmarkStart w:id="2" w:name="_Toc126923147"/>
      <w:bookmarkStart w:id="3" w:name="_Toc126923158"/>
      <w:bookmarkStart w:id="4" w:name="_Toc126923317"/>
      <w:r>
        <w:t>Tuesday</w:t>
      </w:r>
      <w:r w:rsidR="009A0C44">
        <w:t xml:space="preserve"> </w:t>
      </w:r>
      <w:r w:rsidR="002C03E1">
        <w:t>20 October</w:t>
      </w:r>
      <w:r w:rsidR="00E87B15">
        <w:t xml:space="preserve"> 2026</w:t>
      </w:r>
    </w:p>
    <w:bookmarkEnd w:id="2"/>
    <w:bookmarkEnd w:id="3"/>
    <w:bookmarkEnd w:id="4"/>
    <w:p w14:paraId="4DEDA3B6" w14:textId="18167679" w:rsidR="0017134D" w:rsidRDefault="00E87B15" w:rsidP="00475080">
      <w:pPr>
        <w:pStyle w:val="Heading2"/>
      </w:pPr>
      <w:r>
        <w:t>Meeting Communique</w:t>
      </w:r>
    </w:p>
    <w:p w14:paraId="7284E128" w14:textId="1D427B09" w:rsidR="006B0867" w:rsidRPr="002C03E1" w:rsidRDefault="006B0867" w:rsidP="00134370">
      <w:r w:rsidRPr="002C03E1">
        <w:t>The Commission</w:t>
      </w:r>
      <w:r w:rsidR="002C03E1">
        <w:t>ers</w:t>
      </w:r>
      <w:r w:rsidRPr="002C03E1">
        <w:t xml:space="preserve"> met </w:t>
      </w:r>
      <w:r w:rsidR="009A0C44" w:rsidRPr="002C03E1">
        <w:t>in person</w:t>
      </w:r>
      <w:r w:rsidRPr="002C03E1">
        <w:t xml:space="preserve"> on Tuesday </w:t>
      </w:r>
      <w:r w:rsidR="002C03E1" w:rsidRPr="002C03E1">
        <w:t>20 October</w:t>
      </w:r>
      <w:r w:rsidR="00192CAE" w:rsidRPr="002C03E1">
        <w:t xml:space="preserve"> </w:t>
      </w:r>
      <w:r w:rsidRPr="002C03E1">
        <w:t>2026</w:t>
      </w:r>
      <w:r w:rsidR="09DAAB88" w:rsidRPr="002C03E1">
        <w:t xml:space="preserve"> and commenced with an Acknowledgement of Country</w:t>
      </w:r>
      <w:r w:rsidRPr="002C03E1">
        <w:t>.</w:t>
      </w:r>
    </w:p>
    <w:p w14:paraId="08B9DBDC" w14:textId="17D9A3DD" w:rsidR="00C947EB" w:rsidRDefault="00134370" w:rsidP="00134370">
      <w:r w:rsidRPr="00E53CB1">
        <w:t>The Commission</w:t>
      </w:r>
      <w:r w:rsidR="002C03E1">
        <w:t>ers</w:t>
      </w:r>
      <w:r w:rsidR="00C947EB">
        <w:t>:</w:t>
      </w:r>
    </w:p>
    <w:p w14:paraId="52824870" w14:textId="16FCC190" w:rsidR="005948D0" w:rsidRPr="00A006EC" w:rsidRDefault="00F7701F" w:rsidP="00F7701F">
      <w:pPr>
        <w:pStyle w:val="ListParagraph"/>
        <w:numPr>
          <w:ilvl w:val="0"/>
          <w:numId w:val="24"/>
        </w:numPr>
      </w:pPr>
      <w:r w:rsidRPr="00A006EC">
        <w:t>discussed Regional University Study Hubs</w:t>
      </w:r>
      <w:r w:rsidR="008C69BE">
        <w:t xml:space="preserve"> (RUSH)</w:t>
      </w:r>
      <w:r w:rsidRPr="00A006EC">
        <w:t xml:space="preserve"> and Commonwealth Supported Places</w:t>
      </w:r>
      <w:r w:rsidR="008C69BE">
        <w:t xml:space="preserve"> (CSP)</w:t>
      </w:r>
      <w:r w:rsidRPr="00A006EC">
        <w:t xml:space="preserve"> including the interdependencies between CSP allocations and </w:t>
      </w:r>
      <w:r w:rsidRPr="001A693F">
        <w:t>RUSH</w:t>
      </w:r>
      <w:r w:rsidRPr="00A006EC">
        <w:t xml:space="preserve"> program funding arrangements.</w:t>
      </w:r>
    </w:p>
    <w:p w14:paraId="5811D790" w14:textId="2D07A176" w:rsidR="006B437E" w:rsidRPr="00A006EC" w:rsidRDefault="00935CE1" w:rsidP="006B437E">
      <w:pPr>
        <w:pStyle w:val="ListParagraph"/>
        <w:numPr>
          <w:ilvl w:val="0"/>
          <w:numId w:val="24"/>
        </w:numPr>
      </w:pPr>
      <w:r>
        <w:t>A</w:t>
      </w:r>
      <w:r w:rsidR="00F010FB" w:rsidRPr="00A006EC">
        <w:t>pproved</w:t>
      </w:r>
      <w:r>
        <w:t>,</w:t>
      </w:r>
      <w:r w:rsidR="00774C11">
        <w:t xml:space="preserve"> in principle</w:t>
      </w:r>
      <w:r>
        <w:t>,</w:t>
      </w:r>
      <w:r w:rsidR="00F010FB" w:rsidRPr="00A006EC">
        <w:t xml:space="preserve"> an internal ATEC Committees Policy to set out the requirements, considerations and best practice for establishing committees under section 25 of the </w:t>
      </w:r>
      <w:r w:rsidR="00F010FB" w:rsidRPr="00A006EC">
        <w:rPr>
          <w:i/>
          <w:iCs/>
        </w:rPr>
        <w:t>Universities Accord (Australian Tertiary Education Commission) Act 2026</w:t>
      </w:r>
      <w:r w:rsidR="00F010FB" w:rsidRPr="00A006EC">
        <w:t>.</w:t>
      </w:r>
    </w:p>
    <w:p w14:paraId="66EB90D3" w14:textId="527C50FC" w:rsidR="00EE1EA6" w:rsidRDefault="00EE1EA6" w:rsidP="004A59B7">
      <w:pPr>
        <w:pStyle w:val="ListParagraph"/>
        <w:numPr>
          <w:ilvl w:val="0"/>
          <w:numId w:val="24"/>
        </w:numPr>
      </w:pPr>
      <w:r>
        <w:t>d</w:t>
      </w:r>
      <w:r w:rsidRPr="00A006EC">
        <w:t xml:space="preserve">iscussed </w:t>
      </w:r>
      <w:r w:rsidR="00EA2C37">
        <w:t xml:space="preserve">progress in relation to </w:t>
      </w:r>
      <w:r w:rsidR="00F5484D">
        <w:t xml:space="preserve">the development of </w:t>
      </w:r>
      <w:r w:rsidRPr="00A006EC">
        <w:t xml:space="preserve">the </w:t>
      </w:r>
      <w:r w:rsidR="00596EA4">
        <w:t>Higher Education</w:t>
      </w:r>
      <w:r w:rsidRPr="00A006EC">
        <w:t xml:space="preserve"> Threshold Standards</w:t>
      </w:r>
      <w:r w:rsidR="00596EA4">
        <w:t xml:space="preserve"> in relation to research security</w:t>
      </w:r>
      <w:r w:rsidR="0082384A">
        <w:t>.</w:t>
      </w:r>
      <w:r w:rsidRPr="00A006EC">
        <w:t xml:space="preserve"> </w:t>
      </w:r>
    </w:p>
    <w:p w14:paraId="761329FD" w14:textId="21EF1B85" w:rsidR="004A59B7" w:rsidRPr="00A006EC" w:rsidRDefault="004A59B7" w:rsidP="004A59B7">
      <w:pPr>
        <w:pStyle w:val="ListParagraph"/>
        <w:numPr>
          <w:ilvl w:val="0"/>
          <w:numId w:val="24"/>
        </w:numPr>
      </w:pPr>
      <w:r w:rsidRPr="00A006EC">
        <w:t xml:space="preserve">noted a verbal update on </w:t>
      </w:r>
      <w:r w:rsidR="00720031" w:rsidRPr="00A006EC">
        <w:t xml:space="preserve">development of </w:t>
      </w:r>
      <w:r w:rsidRPr="00A006EC">
        <w:t xml:space="preserve">the Statement of Strategic Priorities, including progress on </w:t>
      </w:r>
      <w:r w:rsidR="00720031" w:rsidRPr="00A006EC">
        <w:t>ongoing consultation activities.</w:t>
      </w:r>
    </w:p>
    <w:p w14:paraId="4886964A" w14:textId="737A4179" w:rsidR="00A006EC" w:rsidRPr="00A006EC" w:rsidRDefault="00071B4F" w:rsidP="003C5B76">
      <w:pPr>
        <w:pStyle w:val="ListParagraph"/>
        <w:numPr>
          <w:ilvl w:val="0"/>
          <w:numId w:val="24"/>
        </w:numPr>
      </w:pPr>
      <w:r>
        <w:t>received</w:t>
      </w:r>
      <w:r w:rsidR="00F5484D">
        <w:t xml:space="preserve"> a presentation from and </w:t>
      </w:r>
      <w:r w:rsidR="00A006EC" w:rsidRPr="00A006EC">
        <w:t>discussed the role</w:t>
      </w:r>
      <w:r>
        <w:t>,</w:t>
      </w:r>
      <w:r w:rsidR="00A006EC" w:rsidRPr="00A006EC">
        <w:t xml:space="preserve"> and key focus of</w:t>
      </w:r>
      <w:r>
        <w:t>,</w:t>
      </w:r>
      <w:r w:rsidR="00A006EC" w:rsidRPr="00A006EC">
        <w:t xml:space="preserve"> the N</w:t>
      </w:r>
      <w:r w:rsidR="00A006EC">
        <w:t>ational Student Ombudsman (N</w:t>
      </w:r>
      <w:r w:rsidR="00A006EC" w:rsidRPr="00A006EC">
        <w:t>SO</w:t>
      </w:r>
      <w:r w:rsidR="00A006EC">
        <w:t>)</w:t>
      </w:r>
      <w:r w:rsidR="000261D5">
        <w:t xml:space="preserve"> with an invited </w:t>
      </w:r>
      <w:r w:rsidR="000261D5" w:rsidRPr="00970765">
        <w:t>speaker from the NSO</w:t>
      </w:r>
      <w:r w:rsidR="00A006EC" w:rsidRPr="00A006EC">
        <w:t xml:space="preserve">, including </w:t>
      </w:r>
      <w:r w:rsidR="00FC5B90" w:rsidRPr="00FC5B90">
        <w:t xml:space="preserve">future </w:t>
      </w:r>
      <w:r w:rsidR="00FC5B90" w:rsidRPr="00B45CED">
        <w:t xml:space="preserve">collaboration and knowledge-sharing </w:t>
      </w:r>
      <w:r w:rsidR="00A006EC" w:rsidRPr="00B45CED">
        <w:t xml:space="preserve">opportunities </w:t>
      </w:r>
      <w:r w:rsidR="00B45CED" w:rsidRPr="00B45CED">
        <w:t>and a regular mechanism for ATEC and NSO engagement.</w:t>
      </w:r>
    </w:p>
    <w:p w14:paraId="0FB7EC6E" w14:textId="69EAB480" w:rsidR="00B941C5" w:rsidRPr="008A66E4" w:rsidRDefault="277D1083" w:rsidP="79768A8D">
      <w:pPr>
        <w:pStyle w:val="ListParagraph"/>
        <w:numPr>
          <w:ilvl w:val="0"/>
          <w:numId w:val="24"/>
        </w:numPr>
      </w:pPr>
      <w:r w:rsidRPr="00A006EC">
        <w:rPr>
          <w:rFonts w:eastAsiaTheme="minorEastAsia" w:cs="Arial"/>
          <w:szCs w:val="20"/>
        </w:rPr>
        <w:t>agreed a process for</w:t>
      </w:r>
      <w:r w:rsidRPr="00A006EC">
        <w:rPr>
          <w:rFonts w:asciiTheme="minorHAnsi" w:eastAsiaTheme="minorEastAsia" w:hAnsiTheme="minorHAnsi"/>
          <w:szCs w:val="20"/>
        </w:rPr>
        <w:t xml:space="preserve"> </w:t>
      </w:r>
      <w:r w:rsidR="00C5192C" w:rsidRPr="00C42430">
        <w:t>noting</w:t>
      </w:r>
      <w:r w:rsidR="00C5192C">
        <w:rPr>
          <w:rFonts w:asciiTheme="minorHAnsi" w:eastAsiaTheme="minorEastAsia" w:hAnsiTheme="minorHAnsi"/>
          <w:szCs w:val="20"/>
        </w:rPr>
        <w:t xml:space="preserve"> </w:t>
      </w:r>
      <w:r w:rsidRPr="00A006EC">
        <w:t>course closures</w:t>
      </w:r>
      <w:r w:rsidR="00AE5D2C">
        <w:t xml:space="preserve"> </w:t>
      </w:r>
      <w:r w:rsidRPr="00A006EC">
        <w:t xml:space="preserve">and </w:t>
      </w:r>
      <w:r w:rsidR="00C42430">
        <w:t xml:space="preserve">approving </w:t>
      </w:r>
      <w:r w:rsidRPr="00A006EC">
        <w:t>campus change</w:t>
      </w:r>
      <w:r w:rsidR="00AE5D2C">
        <w:t>s</w:t>
      </w:r>
      <w:r w:rsidR="00393EF0">
        <w:t xml:space="preserve"> </w:t>
      </w:r>
      <w:r w:rsidR="1C3B1ED8" w:rsidRPr="00A006EC">
        <w:t xml:space="preserve">relating to the delivery of Commonwealth </w:t>
      </w:r>
      <w:r w:rsidR="00596EA4">
        <w:t>S</w:t>
      </w:r>
      <w:r w:rsidR="1C3B1ED8" w:rsidRPr="00A006EC">
        <w:t xml:space="preserve">upported </w:t>
      </w:r>
      <w:r w:rsidR="00596EA4">
        <w:t>P</w:t>
      </w:r>
      <w:r w:rsidR="1C3B1ED8" w:rsidRPr="00A006EC">
        <w:t xml:space="preserve">laces. </w:t>
      </w:r>
    </w:p>
    <w:p w14:paraId="1F45B465" w14:textId="77777777" w:rsidR="009670A5" w:rsidRPr="004A59B7" w:rsidRDefault="009670A5" w:rsidP="009670A5">
      <w:pPr>
        <w:pStyle w:val="ListParagraph"/>
        <w:rPr>
          <w:rFonts w:asciiTheme="minorHAnsi" w:eastAsiaTheme="minorEastAsia" w:hAnsiTheme="minorHAnsi"/>
          <w:szCs w:val="20"/>
        </w:rPr>
      </w:pPr>
    </w:p>
    <w:p w14:paraId="423C023D" w14:textId="2EFD2309" w:rsidR="00E14109" w:rsidRPr="00EE612D" w:rsidRDefault="00E14109" w:rsidP="00EE612D">
      <w:pPr>
        <w:pStyle w:val="Heading2"/>
      </w:pPr>
      <w:r w:rsidRPr="00EE612D">
        <w:t xml:space="preserve">ATEC Commissioners </w:t>
      </w:r>
    </w:p>
    <w:p w14:paraId="7D2DBEAC" w14:textId="6AD73274" w:rsidR="0084734C" w:rsidRDefault="0084734C" w:rsidP="00CB0E83">
      <w:r>
        <w:rPr>
          <w:b/>
          <w:bCs/>
        </w:rPr>
        <w:t>Professor Barney Glover</w:t>
      </w:r>
      <w:r w:rsidR="00902160">
        <w:rPr>
          <w:b/>
          <w:bCs/>
        </w:rPr>
        <w:t xml:space="preserve"> AO</w:t>
      </w:r>
      <w:r>
        <w:rPr>
          <w:b/>
          <w:bCs/>
        </w:rPr>
        <w:t xml:space="preserve">, </w:t>
      </w:r>
      <w:r>
        <w:t xml:space="preserve">Chief Commissioner </w:t>
      </w:r>
      <w:r w:rsidR="00466873">
        <w:t>(Chair)</w:t>
      </w:r>
    </w:p>
    <w:p w14:paraId="3A53E9E7" w14:textId="77777777" w:rsidR="00E14109" w:rsidRDefault="00E14109" w:rsidP="00CB0E83">
      <w:r w:rsidRPr="00E14109">
        <w:rPr>
          <w:b/>
          <w:bCs/>
        </w:rPr>
        <w:t>The Hon Fiona Nash</w:t>
      </w:r>
      <w:r>
        <w:t>, Commissioner</w:t>
      </w:r>
    </w:p>
    <w:p w14:paraId="078C113D" w14:textId="1255BD81" w:rsidR="00E14109" w:rsidRDefault="00E14109" w:rsidP="00CB0E83">
      <w:r w:rsidRPr="00E14109">
        <w:rPr>
          <w:b/>
          <w:bCs/>
        </w:rPr>
        <w:t>Professor Stephen Duckett</w:t>
      </w:r>
      <w:r w:rsidR="009A0C44">
        <w:rPr>
          <w:b/>
          <w:bCs/>
        </w:rPr>
        <w:t xml:space="preserve"> AM</w:t>
      </w:r>
      <w:r w:rsidRPr="00E14109">
        <w:rPr>
          <w:b/>
          <w:bCs/>
        </w:rPr>
        <w:t>,</w:t>
      </w:r>
      <w:r>
        <w:t xml:space="preserve"> Commissioner</w:t>
      </w:r>
    </w:p>
    <w:p w14:paraId="3ACE52A4" w14:textId="218A9AA0" w:rsidR="00E14109" w:rsidRDefault="00E14109" w:rsidP="00CB0E83">
      <w:r w:rsidRPr="00E14109">
        <w:rPr>
          <w:b/>
          <w:bCs/>
        </w:rPr>
        <w:t xml:space="preserve">Professor </w:t>
      </w:r>
      <w:r w:rsidR="009A0C44">
        <w:rPr>
          <w:b/>
          <w:bCs/>
        </w:rPr>
        <w:t>Mark Rose</w:t>
      </w:r>
      <w:r w:rsidR="00A93CC4">
        <w:rPr>
          <w:b/>
          <w:bCs/>
        </w:rPr>
        <w:t xml:space="preserve"> AM</w:t>
      </w:r>
      <w:r>
        <w:t xml:space="preserve">, First Nations Commissioner </w:t>
      </w:r>
    </w:p>
    <w:p w14:paraId="6F038AE2" w14:textId="75F3EF98" w:rsidR="00192CAE" w:rsidRDefault="00192CAE" w:rsidP="00CB0E83">
      <w:r>
        <w:rPr>
          <w:b/>
          <w:bCs/>
        </w:rPr>
        <w:t xml:space="preserve">Mr </w:t>
      </w:r>
      <w:r w:rsidRPr="003579BA">
        <w:rPr>
          <w:b/>
          <w:bCs/>
        </w:rPr>
        <w:t>David Coltman</w:t>
      </w:r>
      <w:r>
        <w:t>, Commissioner</w:t>
      </w:r>
    </w:p>
    <w:p w14:paraId="624BAE48" w14:textId="6C39EB69" w:rsidR="00CC417D" w:rsidRDefault="003765FF" w:rsidP="003765FF">
      <w:pPr>
        <w:pStyle w:val="Heading2"/>
      </w:pPr>
      <w:r>
        <w:t>Apologies</w:t>
      </w:r>
    </w:p>
    <w:p w14:paraId="6AB1DB32" w14:textId="2A3B7ED9" w:rsidR="003765FF" w:rsidRPr="003765FF" w:rsidRDefault="003765FF" w:rsidP="0050393D"/>
    <w:sectPr w:rsidR="003765FF" w:rsidRPr="003765FF" w:rsidSect="005D6A3B">
      <w:type w:val="continuous"/>
      <w:pgSz w:w="11906" w:h="16838"/>
      <w:pgMar w:top="1134" w:right="1134" w:bottom="1701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7AF25" w14:textId="77777777" w:rsidR="00D84210" w:rsidRDefault="00D84210" w:rsidP="000A6228">
      <w:pPr>
        <w:spacing w:after="0" w:line="240" w:lineRule="auto"/>
      </w:pPr>
      <w:r>
        <w:separator/>
      </w:r>
    </w:p>
  </w:endnote>
  <w:endnote w:type="continuationSeparator" w:id="0">
    <w:p w14:paraId="0B9C63E2" w14:textId="77777777" w:rsidR="00D84210" w:rsidRDefault="00D84210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74C71" w14:textId="77777777" w:rsidR="00D86284" w:rsidRPr="00FB1ABC" w:rsidRDefault="00FB1ABC" w:rsidP="00FB1ABC">
    <w:pPr>
      <w:pStyle w:val="Footer"/>
      <w:jc w:val="left"/>
    </w:pPr>
    <w:r>
      <w:rPr>
        <w:noProof/>
      </w:rPr>
      <w:drawing>
        <wp:anchor distT="0" distB="0" distL="114300" distR="114300" simplePos="0" relativeHeight="251658243" behindDoc="1" locked="1" layoutInCell="1" allowOverlap="1" wp14:anchorId="16F6A7F0" wp14:editId="6ECF82AA">
          <wp:simplePos x="0" y="0"/>
          <wp:positionH relativeFrom="page">
            <wp:posOffset>651510</wp:posOffset>
          </wp:positionH>
          <wp:positionV relativeFrom="page">
            <wp:posOffset>10081260</wp:posOffset>
          </wp:positionV>
          <wp:extent cx="1367280" cy="380520"/>
          <wp:effectExtent l="0" t="0" r="0" b="0"/>
          <wp:wrapNone/>
          <wp:docPr id="883376958" name="Web">
            <a:hlinkClick xmlns:a="http://schemas.openxmlformats.org/drawingml/2006/main" r:id="rId1"/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577946" name="Web">
                    <a:hlinkClick r:id="rId1"/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280" cy="38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24685686" wp14:editId="51CC0927">
              <wp:simplePos x="0" y="0"/>
              <wp:positionH relativeFrom="column">
                <wp:posOffset>1391920</wp:posOffset>
              </wp:positionH>
              <wp:positionV relativeFrom="page">
                <wp:posOffset>10081260</wp:posOffset>
              </wp:positionV>
              <wp:extent cx="4722205" cy="238125"/>
              <wp:effectExtent l="0" t="0" r="2540" b="9525"/>
              <wp:wrapNone/>
              <wp:docPr id="1374827411" name="Footer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2205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FB8008" w14:textId="533F0164" w:rsidR="00FB1ABC" w:rsidRPr="00FB1ABC" w:rsidRDefault="00D84210" w:rsidP="00FB1ABC">
                          <w:pPr>
                            <w:pStyle w:val="Footer"/>
                            <w:rPr>
                              <w:b/>
                              <w:bCs/>
                              <w:color w:val="auto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auto"/>
                              </w:rPr>
                              <w:alias w:val="Title"/>
                              <w:tag w:val=""/>
                              <w:id w:val="-91555856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B27C9">
                                <w:rPr>
                                  <w:b/>
                                  <w:bCs/>
                                  <w:color w:val="auto"/>
                                </w:rPr>
                                <w:t>ATEC Meeting</w:t>
                              </w:r>
                            </w:sdtContent>
                          </w:sdt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t> | </w:t>
                          </w:r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fldChar w:fldCharType="begin"/>
                          </w:r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instrText xml:space="preserve"> PAGE  \# "00"</w:instrText>
                          </w:r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fldChar w:fldCharType="separate"/>
                          </w:r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t>03</w:t>
                          </w:r>
                          <w:r w:rsidR="00FB1ABC" w:rsidRPr="00FB1ABC">
                            <w:rPr>
                              <w:b/>
                              <w:bCs/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85686" id="_x0000_t202" coordsize="21600,21600" o:spt="202" path="m,l,21600r21600,l21600,xe">
              <v:stroke joinstyle="miter"/>
              <v:path gradientshapeok="t" o:connecttype="rect"/>
            </v:shapetype>
            <v:shape id="Footer" o:spid="_x0000_s1026" type="#_x0000_t202" alt="&quot;&quot;" style="position:absolute;margin-left:109.6pt;margin-top:793.8pt;width:371.85pt;height:18.7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" filled="f" stroked="f" strokeweight=".5pt">
              <v:textbox inset="0,0,0,0">
                <w:txbxContent>
                  <w:p w14:paraId="73FB8008" w14:textId="533F0164" w:rsidR="00FB1ABC" w:rsidRPr="00FB1ABC" w:rsidRDefault="00D84210" w:rsidP="00FB1ABC">
                    <w:pPr>
                      <w:pStyle w:val="Footer"/>
                      <w:rPr>
                        <w:b/>
                        <w:bCs/>
                        <w:color w:val="auto"/>
                      </w:rPr>
                    </w:pPr>
                    <w:sdt>
                      <w:sdtPr>
                        <w:rPr>
                          <w:b/>
                          <w:bCs/>
                          <w:color w:val="auto"/>
                        </w:rPr>
                        <w:alias w:val="Title"/>
                        <w:tag w:val=""/>
                        <w:id w:val="-915558560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EB27C9">
                          <w:rPr>
                            <w:b/>
                            <w:bCs/>
                            <w:color w:val="auto"/>
                          </w:rPr>
                          <w:t>ATEC Meeting</w:t>
                        </w:r>
                      </w:sdtContent>
                    </w:sdt>
                    <w:r w:rsidR="00FB1ABC" w:rsidRPr="00FB1ABC">
                      <w:rPr>
                        <w:b/>
                        <w:bCs/>
                        <w:color w:val="auto"/>
                      </w:rPr>
                      <w:t> | </w:t>
                    </w:r>
                    <w:r w:rsidR="00FB1ABC" w:rsidRPr="00FB1ABC">
                      <w:rPr>
                        <w:b/>
                        <w:bCs/>
                        <w:color w:val="auto"/>
                      </w:rPr>
                      <w:fldChar w:fldCharType="begin"/>
                    </w:r>
                    <w:r w:rsidR="00FB1ABC" w:rsidRPr="00FB1ABC">
                      <w:rPr>
                        <w:b/>
                        <w:bCs/>
                        <w:color w:val="auto"/>
                      </w:rPr>
                      <w:instrText xml:space="preserve"> PAGE  \# "00"</w:instrText>
                    </w:r>
                    <w:r w:rsidR="00FB1ABC" w:rsidRPr="00FB1ABC">
                      <w:rPr>
                        <w:b/>
                        <w:bCs/>
                        <w:color w:val="auto"/>
                      </w:rPr>
                      <w:fldChar w:fldCharType="separate"/>
                    </w:r>
                    <w:r w:rsidR="00FB1ABC" w:rsidRPr="00FB1ABC">
                      <w:rPr>
                        <w:b/>
                        <w:bCs/>
                        <w:color w:val="auto"/>
                      </w:rPr>
                      <w:t>03</w:t>
                    </w:r>
                    <w:r w:rsidR="00FB1ABC" w:rsidRPr="00FB1ABC">
                      <w:rPr>
                        <w:b/>
                        <w:bCs/>
                        <w:color w:val="auto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57B0" w14:textId="77777777" w:rsidR="005331D8" w:rsidRDefault="00FB1ABC" w:rsidP="00FB1ABC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1C157F1" wp14:editId="2AF18A18">
              <wp:simplePos x="0" y="0"/>
              <wp:positionH relativeFrom="column">
                <wp:posOffset>1394957</wp:posOffset>
              </wp:positionH>
              <wp:positionV relativeFrom="page">
                <wp:posOffset>10082254</wp:posOffset>
              </wp:positionV>
              <wp:extent cx="4722205" cy="286247"/>
              <wp:effectExtent l="0" t="0" r="2540" b="0"/>
              <wp:wrapNone/>
              <wp:docPr id="1481274879" name="Footer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2205" cy="2862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36B3C9" w14:textId="7179B60C" w:rsidR="005331D8" w:rsidRPr="00FB1ABC" w:rsidRDefault="00D84210" w:rsidP="005331D8">
                          <w:pPr>
                            <w:pStyle w:val="Footer"/>
                            <w:rPr>
                              <w:b/>
                              <w:bCs/>
                              <w:color w:val="auto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auto"/>
                              </w:rPr>
                              <w:alias w:val="Title"/>
                              <w:tag w:val=""/>
                              <w:id w:val="-37423959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B27C9">
                                <w:rPr>
                                  <w:b/>
                                  <w:bCs/>
                                  <w:color w:val="auto"/>
                                </w:rPr>
                                <w:t>ATEC Meeting</w:t>
                              </w:r>
                            </w:sdtContent>
                          </w:sdt>
                          <w:r w:rsidR="005331D8" w:rsidRPr="00FB1ABC">
                            <w:rPr>
                              <w:b/>
                              <w:bCs/>
                              <w:color w:val="auto"/>
                            </w:rPr>
                            <w:t> | </w:t>
                          </w:r>
                          <w:r w:rsidR="00B52B71">
                            <w:rPr>
                              <w:b/>
                              <w:bCs/>
                              <w:color w:val="auto"/>
                            </w:rPr>
                            <w:t>20 October 2</w:t>
                          </w:r>
                          <w:r w:rsidR="00454301">
                            <w:rPr>
                              <w:b/>
                              <w:bCs/>
                              <w:color w:val="auto"/>
                            </w:rPr>
                            <w:t>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157F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109.85pt;margin-top:793.9pt;width:371.85pt;height:22.5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" filled="f" stroked="f" strokeweight=".5pt">
              <v:textbox inset="0,0,0,0">
                <w:txbxContent>
                  <w:p w14:paraId="4536B3C9" w14:textId="7179B60C" w:rsidR="005331D8" w:rsidRPr="00FB1ABC" w:rsidRDefault="00D84210" w:rsidP="005331D8">
                    <w:pPr>
                      <w:pStyle w:val="Footer"/>
                      <w:rPr>
                        <w:b/>
                        <w:bCs/>
                        <w:color w:val="auto"/>
                      </w:rPr>
                    </w:pPr>
                    <w:sdt>
                      <w:sdtPr>
                        <w:rPr>
                          <w:b/>
                          <w:bCs/>
                          <w:color w:val="auto"/>
                        </w:rPr>
                        <w:alias w:val="Title"/>
                        <w:tag w:val=""/>
                        <w:id w:val="-374239592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EB27C9">
                          <w:rPr>
                            <w:b/>
                            <w:bCs/>
                            <w:color w:val="auto"/>
                          </w:rPr>
                          <w:t>ATEC Meeting</w:t>
                        </w:r>
                      </w:sdtContent>
                    </w:sdt>
                    <w:r w:rsidR="005331D8" w:rsidRPr="00FB1ABC">
                      <w:rPr>
                        <w:b/>
                        <w:bCs/>
                        <w:color w:val="auto"/>
                      </w:rPr>
                      <w:t> | </w:t>
                    </w:r>
                    <w:r w:rsidR="00B52B71">
                      <w:rPr>
                        <w:b/>
                        <w:bCs/>
                        <w:color w:val="auto"/>
                      </w:rPr>
                      <w:t>20 October 2</w:t>
                    </w:r>
                    <w:r w:rsidR="00454301">
                      <w:rPr>
                        <w:b/>
                        <w:bCs/>
                        <w:color w:val="auto"/>
                      </w:rPr>
                      <w:t>026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5331D8">
      <w:rPr>
        <w:noProof/>
      </w:rPr>
      <w:drawing>
        <wp:anchor distT="0" distB="0" distL="114300" distR="114300" simplePos="0" relativeHeight="251658240" behindDoc="1" locked="1" layoutInCell="1" allowOverlap="1" wp14:anchorId="13A18192" wp14:editId="442F8A0A">
          <wp:simplePos x="0" y="0"/>
          <wp:positionH relativeFrom="page">
            <wp:posOffset>651510</wp:posOffset>
          </wp:positionH>
          <wp:positionV relativeFrom="page">
            <wp:posOffset>10081260</wp:posOffset>
          </wp:positionV>
          <wp:extent cx="1367280" cy="380520"/>
          <wp:effectExtent l="0" t="0" r="0" b="0"/>
          <wp:wrapNone/>
          <wp:docPr id="899577946" name="Web">
            <a:hlinkClick xmlns:a="http://schemas.openxmlformats.org/drawingml/2006/main" r:id="rId1"/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577946" name="Web">
                    <a:hlinkClick r:id="rId1"/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280" cy="38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3B800" w14:textId="77777777" w:rsidR="00D84210" w:rsidRDefault="00D84210" w:rsidP="000A6228">
      <w:pPr>
        <w:spacing w:after="0" w:line="240" w:lineRule="auto"/>
      </w:pPr>
      <w:r>
        <w:separator/>
      </w:r>
    </w:p>
  </w:footnote>
  <w:footnote w:type="continuationSeparator" w:id="0">
    <w:p w14:paraId="5DE4684F" w14:textId="77777777" w:rsidR="00D84210" w:rsidRDefault="00D84210" w:rsidP="000A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2EB6E" w14:textId="6B5FB7B6" w:rsidR="003C3919" w:rsidRDefault="003C39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603D" w14:textId="5217B242" w:rsidR="003C3919" w:rsidRDefault="003C39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8A86" w14:textId="67A6217D" w:rsidR="003C3919" w:rsidRDefault="003C3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3BC4BD3"/>
    <w:multiLevelType w:val="hybridMultilevel"/>
    <w:tmpl w:val="320453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71373"/>
    <w:multiLevelType w:val="hybridMultilevel"/>
    <w:tmpl w:val="A098690A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8D80EA0"/>
    <w:multiLevelType w:val="hybridMultilevel"/>
    <w:tmpl w:val="8DF6AACA"/>
    <w:lvl w:ilvl="0" w:tplc="5D52920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E092B65"/>
    <w:multiLevelType w:val="hybridMultilevel"/>
    <w:tmpl w:val="1ABAD41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8F0CD2"/>
    <w:multiLevelType w:val="hybridMultilevel"/>
    <w:tmpl w:val="F6DCE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3124C"/>
    <w:multiLevelType w:val="hybridMultilevel"/>
    <w:tmpl w:val="300CC4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35743BB"/>
    <w:multiLevelType w:val="hybridMultilevel"/>
    <w:tmpl w:val="CF769292"/>
    <w:lvl w:ilvl="0" w:tplc="F4F4C6E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F3F62"/>
    <w:multiLevelType w:val="hybridMultilevel"/>
    <w:tmpl w:val="BCBE4E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0803065">
    <w:abstractNumId w:val="13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7"/>
  </w:num>
  <w:num w:numId="11" w16cid:durableId="714038629">
    <w:abstractNumId w:val="24"/>
  </w:num>
  <w:num w:numId="12" w16cid:durableId="1728914001">
    <w:abstractNumId w:val="12"/>
  </w:num>
  <w:num w:numId="13" w16cid:durableId="17856119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9"/>
  </w:num>
  <w:num w:numId="15" w16cid:durableId="268391646">
    <w:abstractNumId w:val="6"/>
  </w:num>
  <w:num w:numId="16" w16cid:durableId="1261833621">
    <w:abstractNumId w:val="25"/>
  </w:num>
  <w:num w:numId="17" w16cid:durableId="2029670193">
    <w:abstractNumId w:val="17"/>
  </w:num>
  <w:num w:numId="18" w16cid:durableId="887570554">
    <w:abstractNumId w:val="8"/>
  </w:num>
  <w:num w:numId="19" w16cid:durableId="147789394">
    <w:abstractNumId w:val="21"/>
  </w:num>
  <w:num w:numId="20" w16cid:durableId="1484469952">
    <w:abstractNumId w:val="11"/>
  </w:num>
  <w:num w:numId="21" w16cid:durableId="615142304">
    <w:abstractNumId w:val="23"/>
  </w:num>
  <w:num w:numId="22" w16cid:durableId="2084141723">
    <w:abstractNumId w:val="20"/>
  </w:num>
  <w:num w:numId="23" w16cid:durableId="1321227003">
    <w:abstractNumId w:val="18"/>
  </w:num>
  <w:num w:numId="24" w16cid:durableId="626355312">
    <w:abstractNumId w:val="19"/>
  </w:num>
  <w:num w:numId="25" w16cid:durableId="306860418">
    <w:abstractNumId w:val="14"/>
  </w:num>
  <w:num w:numId="26" w16cid:durableId="58747090">
    <w:abstractNumId w:val="10"/>
  </w:num>
  <w:num w:numId="27" w16cid:durableId="1859432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15"/>
    <w:rsid w:val="00012366"/>
    <w:rsid w:val="000132E8"/>
    <w:rsid w:val="00021FBE"/>
    <w:rsid w:val="000261D5"/>
    <w:rsid w:val="00035AC4"/>
    <w:rsid w:val="00040B83"/>
    <w:rsid w:val="000521D7"/>
    <w:rsid w:val="00052588"/>
    <w:rsid w:val="000539FD"/>
    <w:rsid w:val="00057B49"/>
    <w:rsid w:val="00062F89"/>
    <w:rsid w:val="00071B4F"/>
    <w:rsid w:val="00084D70"/>
    <w:rsid w:val="000900B2"/>
    <w:rsid w:val="000901A8"/>
    <w:rsid w:val="000933B2"/>
    <w:rsid w:val="000954DD"/>
    <w:rsid w:val="00097AB7"/>
    <w:rsid w:val="000A0B58"/>
    <w:rsid w:val="000A473B"/>
    <w:rsid w:val="000A4D3B"/>
    <w:rsid w:val="000A6228"/>
    <w:rsid w:val="000B4D6E"/>
    <w:rsid w:val="000B5D40"/>
    <w:rsid w:val="000B7EC6"/>
    <w:rsid w:val="000E5307"/>
    <w:rsid w:val="000F2A71"/>
    <w:rsid w:val="000F4E0A"/>
    <w:rsid w:val="000F68F0"/>
    <w:rsid w:val="000F7E99"/>
    <w:rsid w:val="0010745F"/>
    <w:rsid w:val="00107D87"/>
    <w:rsid w:val="00107DD5"/>
    <w:rsid w:val="001129BB"/>
    <w:rsid w:val="00120317"/>
    <w:rsid w:val="001221CE"/>
    <w:rsid w:val="0012343A"/>
    <w:rsid w:val="00126BEF"/>
    <w:rsid w:val="00130C75"/>
    <w:rsid w:val="0013287B"/>
    <w:rsid w:val="001336D1"/>
    <w:rsid w:val="00133B8D"/>
    <w:rsid w:val="00133E89"/>
    <w:rsid w:val="00134370"/>
    <w:rsid w:val="001356F8"/>
    <w:rsid w:val="0013611E"/>
    <w:rsid w:val="0014064F"/>
    <w:rsid w:val="001515BF"/>
    <w:rsid w:val="00155770"/>
    <w:rsid w:val="0017134D"/>
    <w:rsid w:val="001715C1"/>
    <w:rsid w:val="00176583"/>
    <w:rsid w:val="00192CAE"/>
    <w:rsid w:val="00194165"/>
    <w:rsid w:val="001A1253"/>
    <w:rsid w:val="001A693F"/>
    <w:rsid w:val="001B202F"/>
    <w:rsid w:val="001C1523"/>
    <w:rsid w:val="001C2431"/>
    <w:rsid w:val="001C2E4F"/>
    <w:rsid w:val="001C63B0"/>
    <w:rsid w:val="001C63CA"/>
    <w:rsid w:val="001D09A9"/>
    <w:rsid w:val="001E0356"/>
    <w:rsid w:val="001E052E"/>
    <w:rsid w:val="001E08C1"/>
    <w:rsid w:val="001E1BBD"/>
    <w:rsid w:val="001E2F68"/>
    <w:rsid w:val="001F1E5F"/>
    <w:rsid w:val="001F3828"/>
    <w:rsid w:val="001F6E3C"/>
    <w:rsid w:val="00200F77"/>
    <w:rsid w:val="00211B90"/>
    <w:rsid w:val="002143E4"/>
    <w:rsid w:val="00221A20"/>
    <w:rsid w:val="00221D8F"/>
    <w:rsid w:val="002243FB"/>
    <w:rsid w:val="002272DB"/>
    <w:rsid w:val="0023263D"/>
    <w:rsid w:val="002353DA"/>
    <w:rsid w:val="00246A78"/>
    <w:rsid w:val="00267457"/>
    <w:rsid w:val="002717F4"/>
    <w:rsid w:val="00272982"/>
    <w:rsid w:val="002740F1"/>
    <w:rsid w:val="00274BA4"/>
    <w:rsid w:val="00276047"/>
    <w:rsid w:val="002824CF"/>
    <w:rsid w:val="00286FEA"/>
    <w:rsid w:val="002956D0"/>
    <w:rsid w:val="002A3A34"/>
    <w:rsid w:val="002A4458"/>
    <w:rsid w:val="002B0216"/>
    <w:rsid w:val="002C03E1"/>
    <w:rsid w:val="002C15BE"/>
    <w:rsid w:val="002C758C"/>
    <w:rsid w:val="002C7D45"/>
    <w:rsid w:val="002D2A2F"/>
    <w:rsid w:val="002D3A59"/>
    <w:rsid w:val="002D589A"/>
    <w:rsid w:val="002E3222"/>
    <w:rsid w:val="002E491A"/>
    <w:rsid w:val="002E4F86"/>
    <w:rsid w:val="002E7F14"/>
    <w:rsid w:val="002E7FC0"/>
    <w:rsid w:val="002F5839"/>
    <w:rsid w:val="003059D0"/>
    <w:rsid w:val="0030714A"/>
    <w:rsid w:val="00324C0B"/>
    <w:rsid w:val="00327002"/>
    <w:rsid w:val="00330748"/>
    <w:rsid w:val="00331AF2"/>
    <w:rsid w:val="003331EE"/>
    <w:rsid w:val="00333317"/>
    <w:rsid w:val="0033414A"/>
    <w:rsid w:val="00342B86"/>
    <w:rsid w:val="003431E1"/>
    <w:rsid w:val="003455CA"/>
    <w:rsid w:val="00356A31"/>
    <w:rsid w:val="00357150"/>
    <w:rsid w:val="003579BA"/>
    <w:rsid w:val="003628AB"/>
    <w:rsid w:val="00365DA7"/>
    <w:rsid w:val="003667E4"/>
    <w:rsid w:val="003765FF"/>
    <w:rsid w:val="003832D9"/>
    <w:rsid w:val="003857F2"/>
    <w:rsid w:val="0038772E"/>
    <w:rsid w:val="00393EF0"/>
    <w:rsid w:val="00394420"/>
    <w:rsid w:val="003B3294"/>
    <w:rsid w:val="003B3775"/>
    <w:rsid w:val="003B7915"/>
    <w:rsid w:val="003C3919"/>
    <w:rsid w:val="003C5B76"/>
    <w:rsid w:val="003D14F7"/>
    <w:rsid w:val="003D21EC"/>
    <w:rsid w:val="003E01F5"/>
    <w:rsid w:val="003E21AF"/>
    <w:rsid w:val="003E3FC2"/>
    <w:rsid w:val="003E4F81"/>
    <w:rsid w:val="003E6B39"/>
    <w:rsid w:val="003E7ECC"/>
    <w:rsid w:val="003F78EF"/>
    <w:rsid w:val="0040155D"/>
    <w:rsid w:val="00407F56"/>
    <w:rsid w:val="00410F08"/>
    <w:rsid w:val="0041713E"/>
    <w:rsid w:val="00421D3F"/>
    <w:rsid w:val="004224EE"/>
    <w:rsid w:val="00423785"/>
    <w:rsid w:val="00423BE5"/>
    <w:rsid w:val="00424DB4"/>
    <w:rsid w:val="004315FA"/>
    <w:rsid w:val="00433568"/>
    <w:rsid w:val="00434C6A"/>
    <w:rsid w:val="0044283A"/>
    <w:rsid w:val="004442D2"/>
    <w:rsid w:val="00446BE2"/>
    <w:rsid w:val="004503E4"/>
    <w:rsid w:val="00452D26"/>
    <w:rsid w:val="00454301"/>
    <w:rsid w:val="004558E3"/>
    <w:rsid w:val="00456E05"/>
    <w:rsid w:val="00463FEC"/>
    <w:rsid w:val="00465F6E"/>
    <w:rsid w:val="0046680A"/>
    <w:rsid w:val="00466873"/>
    <w:rsid w:val="00470441"/>
    <w:rsid w:val="00475080"/>
    <w:rsid w:val="00475C01"/>
    <w:rsid w:val="004779C5"/>
    <w:rsid w:val="0049351E"/>
    <w:rsid w:val="004A06CD"/>
    <w:rsid w:val="004A4B6F"/>
    <w:rsid w:val="004A4CF9"/>
    <w:rsid w:val="004A59B7"/>
    <w:rsid w:val="004C1FFB"/>
    <w:rsid w:val="004D2965"/>
    <w:rsid w:val="004D2D9D"/>
    <w:rsid w:val="004D6D57"/>
    <w:rsid w:val="004E0E35"/>
    <w:rsid w:val="004E0E7A"/>
    <w:rsid w:val="004E5C55"/>
    <w:rsid w:val="004E7A37"/>
    <w:rsid w:val="004F170F"/>
    <w:rsid w:val="004F61E3"/>
    <w:rsid w:val="004F6580"/>
    <w:rsid w:val="005029D1"/>
    <w:rsid w:val="005029EE"/>
    <w:rsid w:val="0050393D"/>
    <w:rsid w:val="00511C92"/>
    <w:rsid w:val="00512928"/>
    <w:rsid w:val="00520757"/>
    <w:rsid w:val="00522F2B"/>
    <w:rsid w:val="0052403D"/>
    <w:rsid w:val="0052745E"/>
    <w:rsid w:val="00527DE4"/>
    <w:rsid w:val="00530865"/>
    <w:rsid w:val="005331D8"/>
    <w:rsid w:val="00534413"/>
    <w:rsid w:val="00534A48"/>
    <w:rsid w:val="00536DC5"/>
    <w:rsid w:val="005509CD"/>
    <w:rsid w:val="00557E43"/>
    <w:rsid w:val="005601AC"/>
    <w:rsid w:val="00560951"/>
    <w:rsid w:val="005663DB"/>
    <w:rsid w:val="005726FA"/>
    <w:rsid w:val="00574287"/>
    <w:rsid w:val="00583CF3"/>
    <w:rsid w:val="00592163"/>
    <w:rsid w:val="0059289B"/>
    <w:rsid w:val="0059362E"/>
    <w:rsid w:val="005948D0"/>
    <w:rsid w:val="00596EA4"/>
    <w:rsid w:val="00597EBB"/>
    <w:rsid w:val="005A75C9"/>
    <w:rsid w:val="005B187D"/>
    <w:rsid w:val="005B64EC"/>
    <w:rsid w:val="005B7E8D"/>
    <w:rsid w:val="005D0960"/>
    <w:rsid w:val="005D6A3B"/>
    <w:rsid w:val="005F723A"/>
    <w:rsid w:val="00610B8D"/>
    <w:rsid w:val="0062074D"/>
    <w:rsid w:val="006211B8"/>
    <w:rsid w:val="00621E45"/>
    <w:rsid w:val="006232DC"/>
    <w:rsid w:val="006305F7"/>
    <w:rsid w:val="0063094F"/>
    <w:rsid w:val="006362ED"/>
    <w:rsid w:val="00645C24"/>
    <w:rsid w:val="00654A8F"/>
    <w:rsid w:val="006626FB"/>
    <w:rsid w:val="00664942"/>
    <w:rsid w:val="00672FC1"/>
    <w:rsid w:val="00683425"/>
    <w:rsid w:val="006A5264"/>
    <w:rsid w:val="006A7115"/>
    <w:rsid w:val="006B068A"/>
    <w:rsid w:val="006B0867"/>
    <w:rsid w:val="006B3E22"/>
    <w:rsid w:val="006B437E"/>
    <w:rsid w:val="006B59BC"/>
    <w:rsid w:val="006C4FF4"/>
    <w:rsid w:val="006D1C80"/>
    <w:rsid w:val="006D474B"/>
    <w:rsid w:val="006D67F3"/>
    <w:rsid w:val="006E0169"/>
    <w:rsid w:val="006F1FFF"/>
    <w:rsid w:val="006F4796"/>
    <w:rsid w:val="006F6D10"/>
    <w:rsid w:val="00702070"/>
    <w:rsid w:val="00705FC2"/>
    <w:rsid w:val="0071190D"/>
    <w:rsid w:val="00712B94"/>
    <w:rsid w:val="00713DBA"/>
    <w:rsid w:val="00720031"/>
    <w:rsid w:val="00720FC4"/>
    <w:rsid w:val="00725312"/>
    <w:rsid w:val="00726FD5"/>
    <w:rsid w:val="00730D62"/>
    <w:rsid w:val="00731A5A"/>
    <w:rsid w:val="00740316"/>
    <w:rsid w:val="0074077C"/>
    <w:rsid w:val="00742FBA"/>
    <w:rsid w:val="0074502F"/>
    <w:rsid w:val="00746F8E"/>
    <w:rsid w:val="00751F1C"/>
    <w:rsid w:val="007547C7"/>
    <w:rsid w:val="007635A9"/>
    <w:rsid w:val="0076482D"/>
    <w:rsid w:val="007721B9"/>
    <w:rsid w:val="0077349A"/>
    <w:rsid w:val="00774C11"/>
    <w:rsid w:val="00777B78"/>
    <w:rsid w:val="00786A83"/>
    <w:rsid w:val="00786EAC"/>
    <w:rsid w:val="00790860"/>
    <w:rsid w:val="007A319C"/>
    <w:rsid w:val="007A4AFB"/>
    <w:rsid w:val="007A4BCC"/>
    <w:rsid w:val="007A7ED6"/>
    <w:rsid w:val="007B2CA1"/>
    <w:rsid w:val="007B3551"/>
    <w:rsid w:val="007D027B"/>
    <w:rsid w:val="007D0ABC"/>
    <w:rsid w:val="007D0B6E"/>
    <w:rsid w:val="007D4DEC"/>
    <w:rsid w:val="007D54BA"/>
    <w:rsid w:val="007F38CA"/>
    <w:rsid w:val="008042F5"/>
    <w:rsid w:val="00806ACB"/>
    <w:rsid w:val="008103DB"/>
    <w:rsid w:val="008202A3"/>
    <w:rsid w:val="0082384A"/>
    <w:rsid w:val="00825FFC"/>
    <w:rsid w:val="008276B6"/>
    <w:rsid w:val="0082794D"/>
    <w:rsid w:val="008312F2"/>
    <w:rsid w:val="0084108F"/>
    <w:rsid w:val="00841D5A"/>
    <w:rsid w:val="0084734C"/>
    <w:rsid w:val="008514E7"/>
    <w:rsid w:val="00856E5F"/>
    <w:rsid w:val="00857A47"/>
    <w:rsid w:val="00863DEE"/>
    <w:rsid w:val="00866093"/>
    <w:rsid w:val="00886959"/>
    <w:rsid w:val="00891956"/>
    <w:rsid w:val="00891A83"/>
    <w:rsid w:val="008920AF"/>
    <w:rsid w:val="00893A34"/>
    <w:rsid w:val="008A1400"/>
    <w:rsid w:val="008A36E1"/>
    <w:rsid w:val="008A37A7"/>
    <w:rsid w:val="008A66E4"/>
    <w:rsid w:val="008B0736"/>
    <w:rsid w:val="008B5800"/>
    <w:rsid w:val="008B6AD0"/>
    <w:rsid w:val="008C69BE"/>
    <w:rsid w:val="008D22C3"/>
    <w:rsid w:val="008D3AC3"/>
    <w:rsid w:val="008E70F5"/>
    <w:rsid w:val="009017EB"/>
    <w:rsid w:val="00901E10"/>
    <w:rsid w:val="00902160"/>
    <w:rsid w:val="0092151D"/>
    <w:rsid w:val="009317D4"/>
    <w:rsid w:val="00934167"/>
    <w:rsid w:val="00935CE1"/>
    <w:rsid w:val="0094738F"/>
    <w:rsid w:val="00950B06"/>
    <w:rsid w:val="00963C05"/>
    <w:rsid w:val="009670A5"/>
    <w:rsid w:val="00970069"/>
    <w:rsid w:val="00970765"/>
    <w:rsid w:val="009721EB"/>
    <w:rsid w:val="00975489"/>
    <w:rsid w:val="00982084"/>
    <w:rsid w:val="00994620"/>
    <w:rsid w:val="009A0C44"/>
    <w:rsid w:val="009A0F9B"/>
    <w:rsid w:val="009B6E78"/>
    <w:rsid w:val="009B706E"/>
    <w:rsid w:val="009C1880"/>
    <w:rsid w:val="009C423A"/>
    <w:rsid w:val="009D6FF3"/>
    <w:rsid w:val="009D74F2"/>
    <w:rsid w:val="009E6F17"/>
    <w:rsid w:val="009E79ED"/>
    <w:rsid w:val="009F33AF"/>
    <w:rsid w:val="00A006EC"/>
    <w:rsid w:val="00A07596"/>
    <w:rsid w:val="00A17A08"/>
    <w:rsid w:val="00A243CF"/>
    <w:rsid w:val="00A300FC"/>
    <w:rsid w:val="00A40219"/>
    <w:rsid w:val="00A467C7"/>
    <w:rsid w:val="00A5761A"/>
    <w:rsid w:val="00A60673"/>
    <w:rsid w:val="00A651E7"/>
    <w:rsid w:val="00A7486D"/>
    <w:rsid w:val="00A93CC4"/>
    <w:rsid w:val="00A95FBB"/>
    <w:rsid w:val="00AA132D"/>
    <w:rsid w:val="00AA4033"/>
    <w:rsid w:val="00AB0F90"/>
    <w:rsid w:val="00AB14C2"/>
    <w:rsid w:val="00AB74FA"/>
    <w:rsid w:val="00AC1872"/>
    <w:rsid w:val="00AD1A17"/>
    <w:rsid w:val="00AD1CD8"/>
    <w:rsid w:val="00AD37FB"/>
    <w:rsid w:val="00AD4560"/>
    <w:rsid w:val="00AD5192"/>
    <w:rsid w:val="00AD631F"/>
    <w:rsid w:val="00AD70A7"/>
    <w:rsid w:val="00AE21FF"/>
    <w:rsid w:val="00AE2C6A"/>
    <w:rsid w:val="00AE3692"/>
    <w:rsid w:val="00AE4342"/>
    <w:rsid w:val="00AE5D2C"/>
    <w:rsid w:val="00AE5DE9"/>
    <w:rsid w:val="00AF0351"/>
    <w:rsid w:val="00AF1F18"/>
    <w:rsid w:val="00AF3BA9"/>
    <w:rsid w:val="00AF436C"/>
    <w:rsid w:val="00AF4480"/>
    <w:rsid w:val="00B05309"/>
    <w:rsid w:val="00B06594"/>
    <w:rsid w:val="00B0726E"/>
    <w:rsid w:val="00B07EF4"/>
    <w:rsid w:val="00B104C9"/>
    <w:rsid w:val="00B10CAA"/>
    <w:rsid w:val="00B111F3"/>
    <w:rsid w:val="00B13A6C"/>
    <w:rsid w:val="00B15EF2"/>
    <w:rsid w:val="00B1751F"/>
    <w:rsid w:val="00B219D1"/>
    <w:rsid w:val="00B3007F"/>
    <w:rsid w:val="00B369F5"/>
    <w:rsid w:val="00B37737"/>
    <w:rsid w:val="00B4009B"/>
    <w:rsid w:val="00B411B8"/>
    <w:rsid w:val="00B43836"/>
    <w:rsid w:val="00B44095"/>
    <w:rsid w:val="00B45CED"/>
    <w:rsid w:val="00B46D22"/>
    <w:rsid w:val="00B52B71"/>
    <w:rsid w:val="00B55883"/>
    <w:rsid w:val="00B6050E"/>
    <w:rsid w:val="00B64793"/>
    <w:rsid w:val="00B65DA0"/>
    <w:rsid w:val="00B7366A"/>
    <w:rsid w:val="00B81FA4"/>
    <w:rsid w:val="00B855FE"/>
    <w:rsid w:val="00B8794C"/>
    <w:rsid w:val="00B93CF7"/>
    <w:rsid w:val="00B941C5"/>
    <w:rsid w:val="00B95EF4"/>
    <w:rsid w:val="00BA2F8C"/>
    <w:rsid w:val="00BA4484"/>
    <w:rsid w:val="00BA4EC3"/>
    <w:rsid w:val="00BA5DD6"/>
    <w:rsid w:val="00BA7793"/>
    <w:rsid w:val="00BB2287"/>
    <w:rsid w:val="00BB44C5"/>
    <w:rsid w:val="00BB5F1B"/>
    <w:rsid w:val="00BB6509"/>
    <w:rsid w:val="00BC248C"/>
    <w:rsid w:val="00BC5D5A"/>
    <w:rsid w:val="00BF3A4B"/>
    <w:rsid w:val="00C01EC0"/>
    <w:rsid w:val="00C037D1"/>
    <w:rsid w:val="00C244EE"/>
    <w:rsid w:val="00C27676"/>
    <w:rsid w:val="00C34832"/>
    <w:rsid w:val="00C41618"/>
    <w:rsid w:val="00C42430"/>
    <w:rsid w:val="00C427AA"/>
    <w:rsid w:val="00C43405"/>
    <w:rsid w:val="00C5192C"/>
    <w:rsid w:val="00C6206C"/>
    <w:rsid w:val="00C72224"/>
    <w:rsid w:val="00C75706"/>
    <w:rsid w:val="00C762B1"/>
    <w:rsid w:val="00C81B7E"/>
    <w:rsid w:val="00C8520D"/>
    <w:rsid w:val="00C85C04"/>
    <w:rsid w:val="00C947EB"/>
    <w:rsid w:val="00CA4815"/>
    <w:rsid w:val="00CA493A"/>
    <w:rsid w:val="00CB0640"/>
    <w:rsid w:val="00CB0E83"/>
    <w:rsid w:val="00CB4E3A"/>
    <w:rsid w:val="00CC091F"/>
    <w:rsid w:val="00CC417D"/>
    <w:rsid w:val="00CC5A27"/>
    <w:rsid w:val="00CC5EE5"/>
    <w:rsid w:val="00CC6319"/>
    <w:rsid w:val="00CC72EB"/>
    <w:rsid w:val="00CD3508"/>
    <w:rsid w:val="00CF6562"/>
    <w:rsid w:val="00CF6F3C"/>
    <w:rsid w:val="00D00050"/>
    <w:rsid w:val="00D0006E"/>
    <w:rsid w:val="00D038E3"/>
    <w:rsid w:val="00D040E9"/>
    <w:rsid w:val="00D06F96"/>
    <w:rsid w:val="00D150E1"/>
    <w:rsid w:val="00D1611C"/>
    <w:rsid w:val="00D26C95"/>
    <w:rsid w:val="00D355DD"/>
    <w:rsid w:val="00D44AF0"/>
    <w:rsid w:val="00D53DEB"/>
    <w:rsid w:val="00D5688A"/>
    <w:rsid w:val="00D572E6"/>
    <w:rsid w:val="00D65A79"/>
    <w:rsid w:val="00D66AAF"/>
    <w:rsid w:val="00D74346"/>
    <w:rsid w:val="00D748B4"/>
    <w:rsid w:val="00D84210"/>
    <w:rsid w:val="00D86284"/>
    <w:rsid w:val="00D87D95"/>
    <w:rsid w:val="00D92183"/>
    <w:rsid w:val="00DA1966"/>
    <w:rsid w:val="00DA3CEB"/>
    <w:rsid w:val="00DA79C5"/>
    <w:rsid w:val="00DB7D9B"/>
    <w:rsid w:val="00DC56D0"/>
    <w:rsid w:val="00DC5980"/>
    <w:rsid w:val="00DC6A81"/>
    <w:rsid w:val="00DC6B25"/>
    <w:rsid w:val="00DC6CA0"/>
    <w:rsid w:val="00DC7E39"/>
    <w:rsid w:val="00DD2B46"/>
    <w:rsid w:val="00DD4235"/>
    <w:rsid w:val="00DD4B2D"/>
    <w:rsid w:val="00DD67F2"/>
    <w:rsid w:val="00DD764F"/>
    <w:rsid w:val="00DE1E96"/>
    <w:rsid w:val="00DE2D5E"/>
    <w:rsid w:val="00E00010"/>
    <w:rsid w:val="00E06ED6"/>
    <w:rsid w:val="00E11354"/>
    <w:rsid w:val="00E14109"/>
    <w:rsid w:val="00E20370"/>
    <w:rsid w:val="00E211C1"/>
    <w:rsid w:val="00E24303"/>
    <w:rsid w:val="00E251F6"/>
    <w:rsid w:val="00E260CD"/>
    <w:rsid w:val="00E42D51"/>
    <w:rsid w:val="00E459E6"/>
    <w:rsid w:val="00E45ADA"/>
    <w:rsid w:val="00E529E5"/>
    <w:rsid w:val="00E53CB1"/>
    <w:rsid w:val="00E604BE"/>
    <w:rsid w:val="00E654C4"/>
    <w:rsid w:val="00E67AD8"/>
    <w:rsid w:val="00E70429"/>
    <w:rsid w:val="00E72290"/>
    <w:rsid w:val="00E75857"/>
    <w:rsid w:val="00E82534"/>
    <w:rsid w:val="00E848A7"/>
    <w:rsid w:val="00E87B15"/>
    <w:rsid w:val="00EA2C37"/>
    <w:rsid w:val="00EA7A39"/>
    <w:rsid w:val="00EB16A2"/>
    <w:rsid w:val="00EB27C9"/>
    <w:rsid w:val="00EB3EFA"/>
    <w:rsid w:val="00EB4C2F"/>
    <w:rsid w:val="00EC3796"/>
    <w:rsid w:val="00ED01FB"/>
    <w:rsid w:val="00ED0DDF"/>
    <w:rsid w:val="00ED0EE5"/>
    <w:rsid w:val="00ED7FE0"/>
    <w:rsid w:val="00EE1EA6"/>
    <w:rsid w:val="00EE612D"/>
    <w:rsid w:val="00EE673A"/>
    <w:rsid w:val="00F010FB"/>
    <w:rsid w:val="00F1000D"/>
    <w:rsid w:val="00F1450E"/>
    <w:rsid w:val="00F311A4"/>
    <w:rsid w:val="00F337A1"/>
    <w:rsid w:val="00F347F2"/>
    <w:rsid w:val="00F36668"/>
    <w:rsid w:val="00F42F56"/>
    <w:rsid w:val="00F45AF9"/>
    <w:rsid w:val="00F45E4C"/>
    <w:rsid w:val="00F46F9E"/>
    <w:rsid w:val="00F5484D"/>
    <w:rsid w:val="00F57092"/>
    <w:rsid w:val="00F64582"/>
    <w:rsid w:val="00F66A50"/>
    <w:rsid w:val="00F7701F"/>
    <w:rsid w:val="00F77241"/>
    <w:rsid w:val="00F77A8F"/>
    <w:rsid w:val="00F82C2C"/>
    <w:rsid w:val="00F85913"/>
    <w:rsid w:val="00F9264F"/>
    <w:rsid w:val="00F95D58"/>
    <w:rsid w:val="00FA03AE"/>
    <w:rsid w:val="00FA71F8"/>
    <w:rsid w:val="00FB1ABC"/>
    <w:rsid w:val="00FC0789"/>
    <w:rsid w:val="00FC5B90"/>
    <w:rsid w:val="00FD4D6E"/>
    <w:rsid w:val="00FD6383"/>
    <w:rsid w:val="00FF5BC8"/>
    <w:rsid w:val="00FF5E86"/>
    <w:rsid w:val="09DAAB88"/>
    <w:rsid w:val="10C8CCC3"/>
    <w:rsid w:val="1490966E"/>
    <w:rsid w:val="1B6EECAF"/>
    <w:rsid w:val="1C3B1ED8"/>
    <w:rsid w:val="1DCF2489"/>
    <w:rsid w:val="1E26E737"/>
    <w:rsid w:val="25A9D68A"/>
    <w:rsid w:val="277D1083"/>
    <w:rsid w:val="27BA2709"/>
    <w:rsid w:val="29F9B194"/>
    <w:rsid w:val="2D5776CA"/>
    <w:rsid w:val="33E4CDD9"/>
    <w:rsid w:val="37573552"/>
    <w:rsid w:val="38DA5C6E"/>
    <w:rsid w:val="3B048F3C"/>
    <w:rsid w:val="46BF6CED"/>
    <w:rsid w:val="49277E47"/>
    <w:rsid w:val="50A98F71"/>
    <w:rsid w:val="5646D922"/>
    <w:rsid w:val="56CE1DCD"/>
    <w:rsid w:val="57897CD1"/>
    <w:rsid w:val="5C3EA788"/>
    <w:rsid w:val="5EBF44B3"/>
    <w:rsid w:val="6095CF4C"/>
    <w:rsid w:val="6430DAA4"/>
    <w:rsid w:val="6695CBC5"/>
    <w:rsid w:val="705BEF91"/>
    <w:rsid w:val="70E842B2"/>
    <w:rsid w:val="72C69122"/>
    <w:rsid w:val="73673B54"/>
    <w:rsid w:val="743E8FD2"/>
    <w:rsid w:val="79768A8D"/>
    <w:rsid w:val="7A56D3EA"/>
    <w:rsid w:val="7DF6EB30"/>
    <w:rsid w:val="7F4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6CF27"/>
  <w15:chartTrackingRefBased/>
  <w15:docId w15:val="{F35E74A8-EE84-47E1-9C0A-9FCD17DB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3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3B"/>
    <w:pPr>
      <w:spacing w:before="16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ABC"/>
    <w:pPr>
      <w:keepNext/>
      <w:keepLines/>
      <w:spacing w:before="840"/>
      <w:outlineLvl w:val="0"/>
    </w:pPr>
    <w:rPr>
      <w:rFonts w:eastAsiaTheme="majorEastAsia" w:cstheme="majorBidi"/>
      <w:color w:val="0010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19C"/>
    <w:pPr>
      <w:keepNext/>
      <w:keepLines/>
      <w:spacing w:before="360"/>
      <w:outlineLvl w:val="1"/>
    </w:pPr>
    <w:rPr>
      <w:rFonts w:eastAsiaTheme="majorEastAsia" w:cstheme="majorBidi"/>
      <w:b/>
      <w:color w:val="00936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31D8"/>
    <w:pPr>
      <w:keepNext/>
      <w:keepLines/>
      <w:spacing w:before="360"/>
      <w:outlineLvl w:val="2"/>
    </w:pPr>
    <w:rPr>
      <w:rFonts w:eastAsiaTheme="majorEastAsia" w:cstheme="majorBidi"/>
      <w:b/>
      <w:color w:val="2823A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1D8"/>
    <w:pPr>
      <w:keepNext/>
      <w:keepLines/>
      <w:spacing w:before="360"/>
      <w:outlineLvl w:val="3"/>
    </w:pPr>
    <w:rPr>
      <w:rFonts w:eastAsiaTheme="majorEastAsia" w:cstheme="majorBidi"/>
      <w:b/>
      <w:iCs/>
      <w:color w:val="2823A5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331D8"/>
    <w:pPr>
      <w:keepNext/>
      <w:keepLines/>
      <w:spacing w:before="360"/>
      <w:outlineLvl w:val="4"/>
    </w:pPr>
    <w:rPr>
      <w:rFonts w:eastAsiaTheme="majorEastAsia" w:cstheme="majorBidi"/>
      <w:b/>
      <w:color w:val="0010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331D8"/>
    <w:pPr>
      <w:keepNext/>
      <w:keepLines/>
      <w:spacing w:before="360"/>
      <w:outlineLvl w:val="5"/>
    </w:pPr>
    <w:rPr>
      <w:rFonts w:eastAsiaTheme="majorEastAsia" w:cstheme="majorBidi"/>
      <w:b/>
      <w:i/>
      <w:color w:val="00103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F6E265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5331D8"/>
    <w:rPr>
      <w:color w:val="001032"/>
      <w:u w:val="single" w:color="00855B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31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31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1ABC"/>
    <w:rPr>
      <w:rFonts w:ascii="Arial" w:eastAsiaTheme="majorEastAsia" w:hAnsi="Arial" w:cstheme="majorBidi"/>
      <w:color w:val="00103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319C"/>
    <w:rPr>
      <w:rFonts w:ascii="Arial" w:eastAsiaTheme="majorEastAsia" w:hAnsi="Arial" w:cstheme="majorBidi"/>
      <w:b/>
      <w:color w:val="009364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31D8"/>
    <w:rPr>
      <w:rFonts w:ascii="Arial" w:eastAsiaTheme="majorEastAsia" w:hAnsi="Arial" w:cstheme="majorBidi"/>
      <w:b/>
      <w:color w:val="2823A5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331D8"/>
    <w:rPr>
      <w:rFonts w:ascii="Arial" w:eastAsiaTheme="majorEastAsia" w:hAnsi="Arial" w:cstheme="majorBidi"/>
      <w:b/>
      <w:iCs/>
      <w:color w:val="2823A5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31D8"/>
    <w:rPr>
      <w:rFonts w:ascii="Arial" w:eastAsiaTheme="majorEastAsia" w:hAnsi="Arial" w:cstheme="majorBidi"/>
      <w:b/>
      <w:color w:val="001032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331D8"/>
    <w:rPr>
      <w:rFonts w:ascii="Arial" w:eastAsiaTheme="majorEastAsia" w:hAnsi="Arial" w:cstheme="majorBidi"/>
      <w:b/>
      <w:i/>
      <w:color w:val="001032"/>
      <w:sz w:val="20"/>
    </w:rPr>
  </w:style>
  <w:style w:type="paragraph" w:styleId="Caption">
    <w:name w:val="caption"/>
    <w:basedOn w:val="Normal"/>
    <w:next w:val="Normal"/>
    <w:uiPriority w:val="35"/>
    <w:qFormat/>
    <w:rsid w:val="005331D8"/>
    <w:pPr>
      <w:spacing w:after="120" w:line="240" w:lineRule="auto"/>
    </w:pPr>
    <w:rPr>
      <w:b/>
      <w:iCs/>
      <w:color w:val="001032"/>
      <w:szCs w:val="18"/>
    </w:rPr>
  </w:style>
  <w:style w:type="paragraph" w:customStyle="1" w:styleId="Source">
    <w:name w:val="Source"/>
    <w:basedOn w:val="Normal"/>
    <w:uiPriority w:val="97"/>
    <w:qFormat/>
    <w:rsid w:val="00B10CAA"/>
    <w:pPr>
      <w:spacing w:before="120" w:after="3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F6E265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9364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9364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331D8"/>
    <w:pPr>
      <w:spacing w:before="360" w:after="360"/>
    </w:pPr>
    <w:rPr>
      <w:iCs/>
      <w:color w:val="2823A5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331D8"/>
    <w:rPr>
      <w:rFonts w:ascii="Arial" w:hAnsi="Arial"/>
      <w:iCs/>
      <w:color w:val="2823A5"/>
      <w:sz w:val="26"/>
    </w:rPr>
  </w:style>
  <w:style w:type="table" w:customStyle="1" w:styleId="EDU-Basic">
    <w:name w:val="EDU - Basic"/>
    <w:basedOn w:val="TableNormal"/>
    <w:uiPriority w:val="99"/>
    <w:rsid w:val="00742FBA"/>
    <w:pPr>
      <w:spacing w:before="100" w:beforeAutospacing="1" w:after="100" w:afterAutospacing="1" w:line="240" w:lineRule="auto"/>
    </w:pPr>
    <w:tblPr>
      <w:tblBorders>
        <w:bottom w:val="single" w:sz="4" w:space="0" w:color="auto"/>
        <w:insideH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855B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/>
      <w:outlineLvl w:val="9"/>
    </w:pPr>
    <w:rPr>
      <w:rFonts w:asciiTheme="majorHAnsi" w:hAnsiTheme="majorHAnsi"/>
      <w:color w:val="F6E265" w:themeColor="accent2"/>
      <w:sz w:val="44"/>
      <w:lang w:val="en-US"/>
    </w:rPr>
  </w:style>
  <w:style w:type="paragraph" w:styleId="BodyText">
    <w:name w:val="Body Text"/>
    <w:basedOn w:val="Normal"/>
    <w:link w:val="BodyTextChar"/>
    <w:qFormat/>
    <w:rsid w:val="005331D8"/>
    <w:pPr>
      <w:spacing w:line="260" w:lineRule="atLeast"/>
    </w:pPr>
    <w:rPr>
      <w:rFonts w:asciiTheme="minorHAnsi" w:eastAsia="Times New Roman" w:hAnsiTheme="minorHAnsi" w:cs="Times New Roman"/>
      <w:color w:val="000000" w:themeColor="text1"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rsid w:val="005331D8"/>
    <w:rPr>
      <w:rFonts w:eastAsia="Times New Roman" w:cs="Times New Roman"/>
      <w:color w:val="000000" w:themeColor="text1"/>
      <w:sz w:val="20"/>
      <w:szCs w:val="20"/>
      <w:lang w:eastAsia="en-AU"/>
    </w:rPr>
  </w:style>
  <w:style w:type="paragraph" w:customStyle="1" w:styleId="Introduction">
    <w:name w:val="Introduction"/>
    <w:basedOn w:val="Normal"/>
    <w:qFormat/>
    <w:rsid w:val="00FB1ABC"/>
    <w:pPr>
      <w:spacing w:before="360" w:after="480"/>
    </w:pPr>
    <w:rPr>
      <w:rFonts w:eastAsia="Times New Roman" w:cs="Times New Roman"/>
      <w:color w:val="000000" w:themeColor="text1"/>
      <w:sz w:val="26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084D70"/>
    <w:pPr>
      <w:ind w:left="720"/>
      <w:contextualSpacing/>
    </w:pPr>
  </w:style>
  <w:style w:type="paragraph" w:styleId="Revision">
    <w:name w:val="Revision"/>
    <w:hidden/>
    <w:uiPriority w:val="99"/>
    <w:semiHidden/>
    <w:rsid w:val="0030714A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93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33B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33B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B2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hyperlink" Target="http://www.atec.gov.a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hyperlink" Target="http://www.atec.gov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3582\Downloads\ATEC%20-%20A4%20Portrait%20Fact%20Sheet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13D0543B764533BF3A1615DD0EE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4A076-2BAB-4045-9D84-6730C790F58C}"/>
      </w:docPartPr>
      <w:docPartBody>
        <w:p w:rsidR="00DC6CA0" w:rsidRDefault="00DC6CA0">
          <w:pPr>
            <w:pStyle w:val="CA13D0543B764533BF3A1615DD0EE74B"/>
          </w:pPr>
          <w:r w:rsidRPr="001C304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A0"/>
    <w:rsid w:val="00031213"/>
    <w:rsid w:val="000759A3"/>
    <w:rsid w:val="001E0E3E"/>
    <w:rsid w:val="002143E4"/>
    <w:rsid w:val="00240996"/>
    <w:rsid w:val="00261525"/>
    <w:rsid w:val="00281F05"/>
    <w:rsid w:val="002A3A34"/>
    <w:rsid w:val="002C758C"/>
    <w:rsid w:val="002C7D45"/>
    <w:rsid w:val="002D2734"/>
    <w:rsid w:val="002E017B"/>
    <w:rsid w:val="00336ACA"/>
    <w:rsid w:val="003777AC"/>
    <w:rsid w:val="00387A4C"/>
    <w:rsid w:val="003E7FDB"/>
    <w:rsid w:val="004003D3"/>
    <w:rsid w:val="00434C6A"/>
    <w:rsid w:val="004E5C55"/>
    <w:rsid w:val="004E7A37"/>
    <w:rsid w:val="005029D1"/>
    <w:rsid w:val="00522F2B"/>
    <w:rsid w:val="00584C27"/>
    <w:rsid w:val="00664942"/>
    <w:rsid w:val="006A4752"/>
    <w:rsid w:val="006C6947"/>
    <w:rsid w:val="006D7311"/>
    <w:rsid w:val="006F4098"/>
    <w:rsid w:val="00713DBA"/>
    <w:rsid w:val="0074077C"/>
    <w:rsid w:val="00746F8E"/>
    <w:rsid w:val="00771CD9"/>
    <w:rsid w:val="007A0C5B"/>
    <w:rsid w:val="00825FFC"/>
    <w:rsid w:val="00891A83"/>
    <w:rsid w:val="008B5800"/>
    <w:rsid w:val="00982084"/>
    <w:rsid w:val="009C0CEC"/>
    <w:rsid w:val="009C1880"/>
    <w:rsid w:val="00A02EC9"/>
    <w:rsid w:val="00A46A56"/>
    <w:rsid w:val="00A51B58"/>
    <w:rsid w:val="00A91E1B"/>
    <w:rsid w:val="00A91E80"/>
    <w:rsid w:val="00A94F6F"/>
    <w:rsid w:val="00AD1A17"/>
    <w:rsid w:val="00AE3692"/>
    <w:rsid w:val="00BA3274"/>
    <w:rsid w:val="00BB159C"/>
    <w:rsid w:val="00BB6989"/>
    <w:rsid w:val="00BC3FE6"/>
    <w:rsid w:val="00BC6D51"/>
    <w:rsid w:val="00BF1E03"/>
    <w:rsid w:val="00BF3A4B"/>
    <w:rsid w:val="00C6206C"/>
    <w:rsid w:val="00C774DC"/>
    <w:rsid w:val="00C825B7"/>
    <w:rsid w:val="00CB4E3A"/>
    <w:rsid w:val="00D44AF0"/>
    <w:rsid w:val="00DC6A81"/>
    <w:rsid w:val="00DC6CA0"/>
    <w:rsid w:val="00E82534"/>
    <w:rsid w:val="00F57092"/>
    <w:rsid w:val="00F71395"/>
    <w:rsid w:val="00F72FA4"/>
    <w:rsid w:val="00F7363C"/>
    <w:rsid w:val="00F7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CA13D0543B764533BF3A1615DD0EE74B">
    <w:name w:val="CA13D0543B764533BF3A1615DD0EE7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TEC">
      <a:dk1>
        <a:sysClr val="windowText" lastClr="000000"/>
      </a:dk1>
      <a:lt1>
        <a:sysClr val="window" lastClr="FFFFFF"/>
      </a:lt1>
      <a:dk2>
        <a:srgbClr val="001032"/>
      </a:dk2>
      <a:lt2>
        <a:srgbClr val="103A36"/>
      </a:lt2>
      <a:accent1>
        <a:srgbClr val="009364"/>
      </a:accent1>
      <a:accent2>
        <a:srgbClr val="F6E265"/>
      </a:accent2>
      <a:accent3>
        <a:srgbClr val="2823A5"/>
      </a:accent3>
      <a:accent4>
        <a:srgbClr val="FFC677"/>
      </a:accent4>
      <a:accent5>
        <a:srgbClr val="FF7A34"/>
      </a:accent5>
      <a:accent6>
        <a:srgbClr val="F0404F"/>
      </a:accent6>
      <a:hlink>
        <a:srgbClr val="E8E8E8"/>
      </a:hlink>
      <a:folHlink>
        <a:srgbClr val="2823A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8083483EAF54BBE19C56BE4F7D597" ma:contentTypeVersion="24" ma:contentTypeDescription="Create a new document." ma:contentTypeScope="" ma:versionID="a6254a472ae166f8b86ad77dbc7d43dd">
  <xsd:schema xmlns:xsd="http://www.w3.org/2001/XMLSchema" xmlns:xs="http://www.w3.org/2001/XMLSchema" xmlns:p="http://schemas.microsoft.com/office/2006/metadata/properties" xmlns:ns2="4a9c6c2e-cc90-47c0-be42-0b97b97642c0" xmlns:ns3="150ed607-d011-45d5-8216-b1990882b9c0" targetNamespace="http://schemas.microsoft.com/office/2006/metadata/properties" ma:root="true" ma:fieldsID="9cc6fd8e72248f5722e21b389385cda6" ns2:_="" ns3:_="">
    <xsd:import namespace="4a9c6c2e-cc90-47c0-be42-0b97b97642c0"/>
    <xsd:import namespace="150ed607-d011-45d5-8216-b1990882b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Comments" minOccurs="0"/>
                <xsd:element ref="ns2:Content" minOccurs="0"/>
                <xsd:element ref="ns2:Order0" minOccurs="0"/>
                <xsd:element ref="ns2:No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6c2e-cc90-47c0-be42-0b97b9764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Content" ma:index="25" nillable="true" ma:displayName="Content" ma:internalName="Content">
      <xsd:simpleType>
        <xsd:restriction base="dms:Note">
          <xsd:maxLength value="255"/>
        </xsd:restriction>
      </xsd:simpleType>
    </xsd:element>
    <xsd:element name="Order0" ma:index="26" nillable="true" ma:displayName="Order" ma:format="Dropdown" ma:internalName="Order0" ma:percentage="FALSE">
      <xsd:simpleType>
        <xsd:restriction base="dms:Number"/>
      </xsd:simpleType>
    </xsd:element>
    <xsd:element name="Note" ma:index="27" nillable="true" ma:displayName="Note" ma:description="Number of Agreed Tap" ma:format="Dropdown" ma:internalName="Note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ed607-d011-45d5-8216-b1990882b9c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c6cb8d-386b-40f8-891a-4611800468b4}" ma:internalName="TaxCatchAll" ma:showField="CatchAllData" ma:web="150ed607-d011-45d5-8216-b1990882b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c6c2e-cc90-47c0-be42-0b97b97642c0">
      <Terms xmlns="http://schemas.microsoft.com/office/infopath/2007/PartnerControls"/>
    </lcf76f155ced4ddcb4097134ff3c332f>
    <TaxCatchAll xmlns="150ed607-d011-45d5-8216-b1990882b9c0" xsi:nil="true"/>
    <Comments xmlns="4a9c6c2e-cc90-47c0-be42-0b97b97642c0" xsi:nil="true"/>
    <Notes xmlns="4a9c6c2e-cc90-47c0-be42-0b97b97642c0" xsi:nil="true"/>
    <Content xmlns="4a9c6c2e-cc90-47c0-be42-0b97b97642c0" xsi:nil="true"/>
    <Note xmlns="4a9c6c2e-cc90-47c0-be42-0b97b97642c0" xsi:nil="true"/>
    <Order0 xmlns="4a9c6c2e-cc90-47c0-be42-0b97b97642c0" xsi:nil="true"/>
  </documentManagement>
</p:properties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285788-595A-4650-92E1-8F37374E7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c6c2e-cc90-47c0-be42-0b97b97642c0"/>
    <ds:schemaRef ds:uri="150ed607-d011-45d5-8216-b1990882b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1C3C2E-A515-472E-882F-E756B5F9BD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23D9E4-32DC-4084-B08A-28A0DE6BBCF8}">
  <ds:schemaRefs>
    <ds:schemaRef ds:uri="http://schemas.microsoft.com/office/2006/metadata/properties"/>
    <ds:schemaRef ds:uri="http://schemas.microsoft.com/office/infopath/2007/PartnerControls"/>
    <ds:schemaRef ds:uri="4a9c6c2e-cc90-47c0-be42-0b97b97642c0"/>
    <ds:schemaRef ds:uri="150ed607-d011-45d5-8216-b1990882b9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ATEC - A4 Portrait Fact Sheet Template (1)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ATEC Meeting</dc:title>
  <dc:subject/>
  <dc:creator>MOSTI,Danica</dc:creator>
  <cp:keywords/>
  <dc:description/>
  <cp:lastModifiedBy>TOOHEY,Karen</cp:lastModifiedBy>
  <cp:revision>2</cp:revision>
  <cp:lastPrinted>2026-07-16T16:18:00Z</cp:lastPrinted>
  <dcterms:created xsi:type="dcterms:W3CDTF">2026-10-23T01:14:00Z</dcterms:created>
  <dcterms:modified xsi:type="dcterms:W3CDTF">2026-10-23T01:14:00Z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2023-02-06T02:33:08Z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0196b020-ca67-4808-9ba4-9cbe3d5bd324</vt:lpwstr>
  </property>
  <property fmtid="{D5CDD505-2E9C-101B-9397-08002B2CF9AE}" pid="8" name="MSIP_Label_79d889eb-932f-4752-8739-64d25806ef64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0x010100E098083483EAF54BBE19C56BE4F7D597</vt:lpwstr>
  </property>
  <property fmtid="{D5CDD505-2E9C-101B-9397-08002B2CF9AE}" pid="11" name="IntranetKeywords">
    <vt:lpwstr/>
  </property>
  <property fmtid="{D5CDD505-2E9C-101B-9397-08002B2CF9AE}" pid="12" name="DocumentType">
    <vt:lpwstr/>
  </property>
  <property fmtid="{D5CDD505-2E9C-101B-9397-08002B2CF9AE}" pid="13" name="Stream">
    <vt:lpwstr>4;#Communication and media|a829aae0-f6fe-4929-b33d-dad77c6e3f71</vt:lpwstr>
  </property>
  <property fmtid="{D5CDD505-2E9C-101B-9397-08002B2CF9AE}" pid="14" name="docLang">
    <vt:lpwstr>en</vt:lpwstr>
  </property>
</Properties>
</file>